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6" o:title="Parchment" color2="black" type="tile"/>
    </v:background>
  </w:background>
  <w:body>
    <w:bookmarkStart w:id="0" w:name="_GoBack"/>
    <w:bookmarkEnd w:id="0"/>
    <w:p w:rsidR="000A35BB" w:rsidRDefault="00703EFB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43AAF0" wp14:editId="4401A2C3">
                <wp:simplePos x="0" y="0"/>
                <wp:positionH relativeFrom="margin">
                  <wp:posOffset>3688307</wp:posOffset>
                </wp:positionH>
                <wp:positionV relativeFrom="paragraph">
                  <wp:posOffset>2623782</wp:posOffset>
                </wp:positionV>
                <wp:extent cx="2715431" cy="38163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431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3C0" w:rsidRDefault="00703EFB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Awarded </w:t>
                            </w:r>
                            <w:r w:rsidR="003033C0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</w:p>
                          <w:p w:rsidR="003912A0" w:rsidRPr="003912A0" w:rsidRDefault="003912A0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3AAF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0.4pt;margin-top:206.6pt;width:213.8pt;height:30.0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dMtgIAALk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" filled="f" stroked="f">
                <v:textbox>
                  <w:txbxContent>
                    <w:p w:rsidR="003033C0" w:rsidRDefault="00703EFB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Awarded </w:t>
                      </w:r>
                      <w:r w:rsidR="003033C0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</w:p>
                    <w:p w:rsidR="003912A0" w:rsidRPr="003912A0" w:rsidRDefault="003912A0" w:rsidP="00504FB4">
                      <w:pPr>
                        <w:jc w:val="center"/>
                        <w:rPr>
                          <w:rFonts w:ascii="Georgia" w:hAnsi="Georgia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CDEA0F" wp14:editId="2F990569">
                <wp:simplePos x="0" y="0"/>
                <wp:positionH relativeFrom="margin">
                  <wp:posOffset>1234469</wp:posOffset>
                </wp:positionH>
                <wp:positionV relativeFrom="paragraph">
                  <wp:posOffset>2978179</wp:posOffset>
                </wp:positionV>
                <wp:extent cx="7772400" cy="545465"/>
                <wp:effectExtent l="0" t="0" r="0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A0" w:rsidRPr="00676296" w:rsidRDefault="00585D99" w:rsidP="003912A0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66"/>
                                <w:szCs w:val="66"/>
                              </w:rPr>
                              <w:t>Student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EA0F" id="Text Box 8" o:spid="_x0000_s1027" type="#_x0000_t202" style="position:absolute;margin-left:97.2pt;margin-top:234.5pt;width:612pt;height:42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3btgIAAMA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" filled="f" stroked="f">
                <v:textbox>
                  <w:txbxContent>
                    <w:p w:rsidR="003912A0" w:rsidRPr="00676296" w:rsidRDefault="00585D99" w:rsidP="003912A0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sz w:val="66"/>
                          <w:szCs w:val="66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sz w:val="66"/>
                          <w:szCs w:val="66"/>
                        </w:rPr>
                        <w:t>Student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15D52" wp14:editId="4415D3E7">
                <wp:simplePos x="0" y="0"/>
                <wp:positionH relativeFrom="margin">
                  <wp:posOffset>1149824</wp:posOffset>
                </wp:positionH>
                <wp:positionV relativeFrom="paragraph">
                  <wp:posOffset>3688307</wp:posOffset>
                </wp:positionV>
                <wp:extent cx="7857490" cy="2074460"/>
                <wp:effectExtent l="0" t="0" r="0" b="254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7490" cy="207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3C0" w:rsidRDefault="00585D99" w:rsidP="00703EF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For successful completion of Device Proficiency Training</w:t>
                            </w:r>
                            <w:r w:rsidR="003033C0"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 as required by</w:t>
                            </w:r>
                          </w:p>
                          <w:p w:rsidR="003033C0" w:rsidRDefault="003033C0" w:rsidP="00703EF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49 CFR Part 40</w:t>
                            </w: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 and is qualified</w:t>
                            </w:r>
                            <w:r w:rsidR="00703EFB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4CF7"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to conduct alcohol tests under Department of Transportation (DOT) Rules</w:t>
                            </w:r>
                            <w:r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03EFB" w:rsidRPr="003033C0" w:rsidRDefault="00703EFB" w:rsidP="00703EF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Device: </w:t>
                            </w:r>
                            <w:r w:rsidRPr="003033C0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Alcovisor </w:t>
                            </w:r>
                            <w:r w:rsidR="008A5F5E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MARK V</w:t>
                            </w:r>
                          </w:p>
                          <w:p w:rsidR="003033C0" w:rsidRPr="00703EFB" w:rsidRDefault="003033C0" w:rsidP="00703EFB">
                            <w:pPr>
                              <w:jc w:val="center"/>
                              <w:rPr>
                                <w:rFonts w:ascii="Georgia" w:hAnsi="Georgia"/>
                                <w:sz w:val="14"/>
                                <w:szCs w:val="36"/>
                              </w:rPr>
                            </w:pPr>
                          </w:p>
                          <w:p w:rsidR="00703EFB" w:rsidRPr="00A64CF7" w:rsidRDefault="00703EFB" w:rsidP="00703EFB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40"/>
                              </w:rPr>
                              <w:t>Awarded on: _______________</w:t>
                            </w:r>
                          </w:p>
                          <w:p w:rsidR="00703EFB" w:rsidRPr="00703EFB" w:rsidRDefault="00703EFB" w:rsidP="00703EFB">
                            <w:pPr>
                              <w:jc w:val="center"/>
                              <w:rPr>
                                <w:rFonts w:ascii="Georgia" w:hAnsi="Georgia"/>
                                <w:sz w:val="18"/>
                                <w:szCs w:val="36"/>
                              </w:rPr>
                            </w:pPr>
                          </w:p>
                          <w:p w:rsidR="003033C0" w:rsidRPr="00703EFB" w:rsidRDefault="003033C0" w:rsidP="00703EFB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36"/>
                              </w:rPr>
                            </w:pPr>
                            <w:r w:rsidRPr="00703EFB">
                              <w:rPr>
                                <w:rFonts w:ascii="Georgia" w:hAnsi="Georgia"/>
                                <w:sz w:val="24"/>
                                <w:szCs w:val="36"/>
                              </w:rPr>
                              <w:t>Trainer’s signature below attests that the BAT completed all required components of training which conformed to DOT Federal requirements for breath alcohol technicians.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5D52" id="Text Box 12" o:spid="_x0000_s1028" type="#_x0000_t202" style="position:absolute;margin-left:90.55pt;margin-top:290.4pt;width:618.7pt;height:1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t6ugIAAMM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" filled="f" stroked="f">
                <v:textbox>
                  <w:txbxContent>
                    <w:p w:rsidR="003033C0" w:rsidRDefault="00585D99" w:rsidP="00703EFB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For successful completion of Device Proficiency Training</w:t>
                      </w:r>
                      <w:r w:rsidR="003033C0"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 as required by</w:t>
                      </w:r>
                    </w:p>
                    <w:p w:rsidR="003033C0" w:rsidRDefault="003033C0" w:rsidP="00703EFB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49 CFR Part 40</w:t>
                      </w: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 and is qualified</w:t>
                      </w:r>
                      <w:r w:rsidR="00703EFB"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 </w:t>
                      </w:r>
                      <w:r w:rsidR="00A64CF7"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to conduct alcohol tests under Department of Transportation (DOT) Rules</w:t>
                      </w:r>
                      <w:r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.</w:t>
                      </w:r>
                    </w:p>
                    <w:p w:rsidR="00703EFB" w:rsidRPr="003033C0" w:rsidRDefault="00703EFB" w:rsidP="00703EFB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Device: </w:t>
                      </w:r>
                      <w:r w:rsidRPr="003033C0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Alcovisor </w:t>
                      </w:r>
                      <w:r w:rsidR="008A5F5E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MARK V</w:t>
                      </w:r>
                    </w:p>
                    <w:p w:rsidR="003033C0" w:rsidRPr="00703EFB" w:rsidRDefault="003033C0" w:rsidP="00703EFB">
                      <w:pPr>
                        <w:jc w:val="center"/>
                        <w:rPr>
                          <w:rFonts w:ascii="Georgia" w:hAnsi="Georgia"/>
                          <w:sz w:val="14"/>
                          <w:szCs w:val="36"/>
                        </w:rPr>
                      </w:pPr>
                    </w:p>
                    <w:p w:rsidR="00703EFB" w:rsidRPr="00A64CF7" w:rsidRDefault="00703EFB" w:rsidP="00703EFB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40"/>
                        </w:rPr>
                        <w:t>Awarded on: _______________</w:t>
                      </w:r>
                    </w:p>
                    <w:p w:rsidR="00703EFB" w:rsidRPr="00703EFB" w:rsidRDefault="00703EFB" w:rsidP="00703EFB">
                      <w:pPr>
                        <w:jc w:val="center"/>
                        <w:rPr>
                          <w:rFonts w:ascii="Georgia" w:hAnsi="Georgia"/>
                          <w:sz w:val="18"/>
                          <w:szCs w:val="36"/>
                        </w:rPr>
                      </w:pPr>
                    </w:p>
                    <w:p w:rsidR="003033C0" w:rsidRPr="00703EFB" w:rsidRDefault="003033C0" w:rsidP="00703EFB">
                      <w:pPr>
                        <w:jc w:val="center"/>
                        <w:rPr>
                          <w:rFonts w:ascii="Georgia" w:hAnsi="Georgia"/>
                          <w:sz w:val="24"/>
                          <w:szCs w:val="36"/>
                        </w:rPr>
                      </w:pPr>
                      <w:r w:rsidRPr="00703EFB">
                        <w:rPr>
                          <w:rFonts w:ascii="Georgia" w:hAnsi="Georgia"/>
                          <w:sz w:val="24"/>
                          <w:szCs w:val="36"/>
                        </w:rPr>
                        <w:t>Trainer’s signature below attests that the BAT completed all required components of training which conformed to DOT Federal requirements for breath alcohol technicians.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F18D7" wp14:editId="0518B45E">
                <wp:simplePos x="0" y="0"/>
                <wp:positionH relativeFrom="margin">
                  <wp:posOffset>821690</wp:posOffset>
                </wp:positionH>
                <wp:positionV relativeFrom="paragraph">
                  <wp:posOffset>5844540</wp:posOffset>
                </wp:positionV>
                <wp:extent cx="8570595" cy="546735"/>
                <wp:effectExtent l="0" t="0" r="0" b="571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05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CF7" w:rsidRPr="00A64CF7" w:rsidRDefault="00676296" w:rsidP="003033C0">
                            <w:pPr>
                              <w:rPr>
                                <w:rFonts w:asciiTheme="minorHAnsi" w:hAnsiTheme="minorHAnsi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40"/>
                              </w:rPr>
                              <w:t>Certificate e</w:t>
                            </w:r>
                            <w:r w:rsidR="00A64CF7" w:rsidRPr="00A64CF7">
                              <w:rPr>
                                <w:rFonts w:asciiTheme="minorHAnsi" w:hAnsiTheme="minorHAnsi"/>
                                <w:sz w:val="24"/>
                                <w:szCs w:val="40"/>
                              </w:rPr>
                              <w:t>xpires five (5) years from the date above</w:t>
                            </w:r>
                          </w:p>
                          <w:p w:rsidR="00A64CF7" w:rsidRPr="003033C0" w:rsidRDefault="00A64CF7" w:rsidP="003033C0">
                            <w:pPr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</w:pPr>
                            <w:r w:rsidRPr="00703EFB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 xml:space="preserve">Qualified Trainer Name: </w:t>
                            </w:r>
                            <w:r w:rsidR="00585D99" w:rsidRPr="008A5F5E">
                              <w:rPr>
                                <w:rFonts w:ascii="Microsoft Sans Serif" w:hAnsi="Microsoft Sans Serif" w:cs="Microsoft Sans Serif"/>
                                <w:i/>
                                <w:sz w:val="28"/>
                                <w:szCs w:val="28"/>
                              </w:rPr>
                              <w:t>Type Trainer Name</w:t>
                            </w:r>
                            <w:r w:rsid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="00703EFB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3033C0" w:rsidRP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Trainer Signature: __</w:t>
                            </w:r>
                            <w:r w:rsidR="00703EFB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_</w:t>
                            </w:r>
                            <w:r w:rsidR="003033C0" w:rsidRP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_________</w:t>
                            </w:r>
                            <w:r w:rsid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__________</w:t>
                            </w:r>
                          </w:p>
                          <w:p w:rsidR="00A64CF7" w:rsidRPr="00A64CF7" w:rsidRDefault="00A64CF7" w:rsidP="00A64CF7">
                            <w:pPr>
                              <w:jc w:val="right"/>
                              <w:rPr>
                                <w:rFonts w:ascii="Georgia" w:hAnsi="Georgia"/>
                                <w:sz w:val="2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18D7" id="Text Box 30" o:spid="_x0000_s1029" type="#_x0000_t202" style="position:absolute;margin-left:64.7pt;margin-top:460.2pt;width:674.85pt;height:43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ECugIAAME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" filled="f" stroked="f">
                <v:textbox>
                  <w:txbxContent>
                    <w:p w:rsidR="00A64CF7" w:rsidRPr="00A64CF7" w:rsidRDefault="00676296" w:rsidP="003033C0">
                      <w:pPr>
                        <w:rPr>
                          <w:rFonts w:asciiTheme="minorHAnsi" w:hAnsiTheme="minorHAnsi"/>
                          <w:sz w:val="24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40"/>
                        </w:rPr>
                        <w:t>Certificate e</w:t>
                      </w:r>
                      <w:r w:rsidR="00A64CF7" w:rsidRPr="00A64CF7">
                        <w:rPr>
                          <w:rFonts w:asciiTheme="minorHAnsi" w:hAnsiTheme="minorHAnsi"/>
                          <w:sz w:val="24"/>
                          <w:szCs w:val="40"/>
                        </w:rPr>
                        <w:t>xpires five (5) years from the date above</w:t>
                      </w:r>
                    </w:p>
                    <w:p w:rsidR="00A64CF7" w:rsidRPr="003033C0" w:rsidRDefault="00A64CF7" w:rsidP="003033C0">
                      <w:pPr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</w:pPr>
                      <w:r w:rsidRPr="00703EFB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 xml:space="preserve">Qualified Trainer Name: </w:t>
                      </w:r>
                      <w:r w:rsidR="00585D99" w:rsidRPr="008A5F5E">
                        <w:rPr>
                          <w:rFonts w:ascii="Microsoft Sans Serif" w:hAnsi="Microsoft Sans Serif" w:cs="Microsoft Sans Serif"/>
                          <w:i/>
                          <w:sz w:val="28"/>
                          <w:szCs w:val="28"/>
                        </w:rPr>
                        <w:t>Type Trainer Name</w:t>
                      </w:r>
                      <w:r w:rsid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 xml:space="preserve">    </w:t>
                      </w:r>
                      <w:r w:rsidR="00703EFB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 xml:space="preserve">   </w:t>
                      </w:r>
                      <w:r w:rsidR="003033C0" w:rsidRP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Trainer Signature: __</w:t>
                      </w:r>
                      <w:r w:rsidR="00703EFB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_</w:t>
                      </w:r>
                      <w:r w:rsidR="003033C0" w:rsidRP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_________</w:t>
                      </w:r>
                      <w:r w:rsid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__________</w:t>
                      </w:r>
                    </w:p>
                    <w:p w:rsidR="00A64CF7" w:rsidRPr="00A64CF7" w:rsidRDefault="00A64CF7" w:rsidP="00A64CF7">
                      <w:pPr>
                        <w:jc w:val="right"/>
                        <w:rPr>
                          <w:rFonts w:ascii="Georgia" w:hAnsi="Georgia"/>
                          <w:sz w:val="24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3C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CC3FD6" wp14:editId="79B9A55E">
                <wp:simplePos x="0" y="0"/>
                <wp:positionH relativeFrom="margin">
                  <wp:posOffset>917812</wp:posOffset>
                </wp:positionH>
                <wp:positionV relativeFrom="paragraph">
                  <wp:posOffset>1859508</wp:posOffset>
                </wp:positionV>
                <wp:extent cx="8412480" cy="818866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8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51FE" w:rsidRPr="000A35BB" w:rsidRDefault="003912A0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b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35BB">
                              <w:rPr>
                                <w:rFonts w:ascii="Old English Text MT" w:hAnsi="Old English Text MT"/>
                                <w:b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3FD6" id="Text Box 6" o:spid="_x0000_s1030" type="#_x0000_t202" style="position:absolute;margin-left:72.25pt;margin-top:146.4pt;width:662.4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" filled="f" stroked="f">
                <v:textbox>
                  <w:txbxContent>
                    <w:p w:rsidR="000751FE" w:rsidRPr="000A35BB" w:rsidRDefault="003912A0" w:rsidP="002E2CA9">
                      <w:pPr>
                        <w:jc w:val="center"/>
                        <w:rPr>
                          <w:rFonts w:ascii="Old English Text MT" w:hAnsi="Old English Text MT"/>
                          <w:b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35BB">
                        <w:rPr>
                          <w:rFonts w:ascii="Old English Text MT" w:hAnsi="Old English Text MT"/>
                          <w:b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 of Completion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D9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0A02EE" wp14:editId="351F4100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8027719" cy="1045028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7670" cy="1045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D99" w:rsidRDefault="00585D99" w:rsidP="00585D9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72"/>
                                <w:szCs w:val="68"/>
                              </w:rPr>
                            </w:pPr>
                            <w:r w:rsidRPr="00585D99">
                              <w:rPr>
                                <w:rFonts w:ascii="Georgia" w:hAnsi="Georgia"/>
                                <w:b/>
                                <w:sz w:val="72"/>
                                <w:szCs w:val="68"/>
                              </w:rPr>
                              <w:t>Breath Alcohol Technician</w:t>
                            </w:r>
                          </w:p>
                          <w:p w:rsidR="000751FE" w:rsidRPr="00585D99" w:rsidRDefault="00585D99" w:rsidP="00585D9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6"/>
                                <w:szCs w:val="68"/>
                              </w:rPr>
                            </w:pPr>
                            <w:r w:rsidRPr="00585D99">
                              <w:rPr>
                                <w:rFonts w:ascii="Georgia" w:hAnsi="Georgia"/>
                                <w:b/>
                                <w:sz w:val="56"/>
                                <w:szCs w:val="68"/>
                              </w:rPr>
                              <w:t>(BAT)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02EE" id="Text Box 3" o:spid="_x0000_s1031" type="#_x0000_t202" style="position:absolute;margin-left:0;margin-top:63.9pt;width:632.1pt;height:82.3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ql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" filled="f" stroked="f">
                <v:textbox>
                  <w:txbxContent>
                    <w:p w:rsidR="00585D99" w:rsidRDefault="00585D99" w:rsidP="00585D99">
                      <w:pPr>
                        <w:jc w:val="center"/>
                        <w:rPr>
                          <w:rFonts w:ascii="Georgia" w:hAnsi="Georgia"/>
                          <w:b/>
                          <w:sz w:val="72"/>
                          <w:szCs w:val="68"/>
                        </w:rPr>
                      </w:pPr>
                      <w:proofErr w:type="gramStart"/>
                      <w:r w:rsidRPr="00585D99">
                        <w:rPr>
                          <w:rFonts w:ascii="Georgia" w:hAnsi="Georgia"/>
                          <w:b/>
                          <w:sz w:val="72"/>
                          <w:szCs w:val="68"/>
                        </w:rPr>
                        <w:t>Breath</w:t>
                      </w:r>
                      <w:proofErr w:type="gramEnd"/>
                      <w:r w:rsidRPr="00585D99">
                        <w:rPr>
                          <w:rFonts w:ascii="Georgia" w:hAnsi="Georgia"/>
                          <w:b/>
                          <w:sz w:val="72"/>
                          <w:szCs w:val="68"/>
                        </w:rPr>
                        <w:t xml:space="preserve"> Alcohol Technician</w:t>
                      </w:r>
                    </w:p>
                    <w:p w:rsidR="000751FE" w:rsidRPr="00585D99" w:rsidRDefault="00585D99" w:rsidP="00585D99">
                      <w:pPr>
                        <w:jc w:val="center"/>
                        <w:rPr>
                          <w:rFonts w:ascii="Georgia" w:hAnsi="Georgia"/>
                          <w:b/>
                          <w:sz w:val="56"/>
                          <w:szCs w:val="68"/>
                        </w:rPr>
                      </w:pPr>
                      <w:r w:rsidRPr="00585D99">
                        <w:rPr>
                          <w:rFonts w:ascii="Georgia" w:hAnsi="Georgia"/>
                          <w:b/>
                          <w:sz w:val="56"/>
                          <w:szCs w:val="68"/>
                        </w:rPr>
                        <w:t>(BAT) Training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5BB">
        <w:rPr>
          <w:noProof/>
          <w:lang w:eastAsia="en-US"/>
        </w:rPr>
        <w:drawing>
          <wp:inline distT="0" distB="0" distL="0" distR="0" wp14:anchorId="0B0D5CFE" wp14:editId="1AB53466">
            <wp:extent cx="10194925" cy="7069455"/>
            <wp:effectExtent l="0" t="0" r="0" b="0"/>
            <wp:docPr id="3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ward certificate emp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92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5BB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A0"/>
    <w:rsid w:val="000422F6"/>
    <w:rsid w:val="000751FE"/>
    <w:rsid w:val="00087318"/>
    <w:rsid w:val="000946AE"/>
    <w:rsid w:val="000A35BB"/>
    <w:rsid w:val="000C3786"/>
    <w:rsid w:val="000D06C9"/>
    <w:rsid w:val="000E18B7"/>
    <w:rsid w:val="00171E5D"/>
    <w:rsid w:val="00193418"/>
    <w:rsid w:val="001B6E15"/>
    <w:rsid w:val="002049EA"/>
    <w:rsid w:val="00215857"/>
    <w:rsid w:val="002671EB"/>
    <w:rsid w:val="0027449C"/>
    <w:rsid w:val="00283F60"/>
    <w:rsid w:val="002C0275"/>
    <w:rsid w:val="002E2CA9"/>
    <w:rsid w:val="002F3D23"/>
    <w:rsid w:val="003033C0"/>
    <w:rsid w:val="003912A0"/>
    <w:rsid w:val="003953D9"/>
    <w:rsid w:val="00431C2A"/>
    <w:rsid w:val="00441279"/>
    <w:rsid w:val="004C437D"/>
    <w:rsid w:val="004F03F8"/>
    <w:rsid w:val="004F2ECA"/>
    <w:rsid w:val="004F61C0"/>
    <w:rsid w:val="00504FB4"/>
    <w:rsid w:val="005115FA"/>
    <w:rsid w:val="00532B40"/>
    <w:rsid w:val="00562B64"/>
    <w:rsid w:val="00564023"/>
    <w:rsid w:val="00585D99"/>
    <w:rsid w:val="005C3C3F"/>
    <w:rsid w:val="00615D8F"/>
    <w:rsid w:val="00644916"/>
    <w:rsid w:val="00653493"/>
    <w:rsid w:val="00676296"/>
    <w:rsid w:val="00680B43"/>
    <w:rsid w:val="006A04ED"/>
    <w:rsid w:val="006F46B8"/>
    <w:rsid w:val="00703EFB"/>
    <w:rsid w:val="00716E1E"/>
    <w:rsid w:val="0074468A"/>
    <w:rsid w:val="0075183E"/>
    <w:rsid w:val="007839EA"/>
    <w:rsid w:val="007C3B63"/>
    <w:rsid w:val="007F25EB"/>
    <w:rsid w:val="008203B9"/>
    <w:rsid w:val="008A5F5E"/>
    <w:rsid w:val="008B315B"/>
    <w:rsid w:val="008D2977"/>
    <w:rsid w:val="008E17DD"/>
    <w:rsid w:val="009334BD"/>
    <w:rsid w:val="00934195"/>
    <w:rsid w:val="00981528"/>
    <w:rsid w:val="009A01D0"/>
    <w:rsid w:val="009B1C56"/>
    <w:rsid w:val="00A16572"/>
    <w:rsid w:val="00A5693B"/>
    <w:rsid w:val="00A64CF7"/>
    <w:rsid w:val="00A76467"/>
    <w:rsid w:val="00AC63EE"/>
    <w:rsid w:val="00AF78E4"/>
    <w:rsid w:val="00B312C0"/>
    <w:rsid w:val="00B6666B"/>
    <w:rsid w:val="00B716A5"/>
    <w:rsid w:val="00B94A2E"/>
    <w:rsid w:val="00C52AC7"/>
    <w:rsid w:val="00C63E2C"/>
    <w:rsid w:val="00C83229"/>
    <w:rsid w:val="00D44AB5"/>
    <w:rsid w:val="00DA4402"/>
    <w:rsid w:val="00E72296"/>
    <w:rsid w:val="00E76989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  <w15:docId w15:val="{AA9F8F70-BC44-4935-8BD7-E78F69C7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SA%20VAN%20ZUTPHEN\Application%20Data\Microsoft\Templates\TP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DC3008-1F62-4833-9BE4-DB2F6176B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Owner1</dc:creator>
  <cp:lastModifiedBy>Gregory Bradley</cp:lastModifiedBy>
  <cp:revision>2</cp:revision>
  <cp:lastPrinted>2015-03-03T22:14:00Z</cp:lastPrinted>
  <dcterms:created xsi:type="dcterms:W3CDTF">2016-12-02T17:59:00Z</dcterms:created>
  <dcterms:modified xsi:type="dcterms:W3CDTF">2016-12-02T17:59:00Z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