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7" o:title="Parchment" color2="black" type="tile"/>
    </v:background>
  </w:background>
  <w:body>
    <w:bookmarkStart w:id="0" w:name="_GoBack"/>
    <w:bookmarkEnd w:id="0"/>
    <w:p w:rsidR="0027449C" w:rsidRDefault="00827AE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5595D" wp14:editId="69024B94">
                <wp:simplePos x="0" y="0"/>
                <wp:positionH relativeFrom="margin">
                  <wp:posOffset>917812</wp:posOffset>
                </wp:positionH>
                <wp:positionV relativeFrom="paragraph">
                  <wp:posOffset>4396314</wp:posOffset>
                </wp:positionV>
                <wp:extent cx="8320405" cy="1939697"/>
                <wp:effectExtent l="0" t="0" r="0" b="381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0405" cy="1939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42E" w:rsidRDefault="00FE142E" w:rsidP="00FE142E">
                            <w:pP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</w:pPr>
                            <w:r w:rsidRPr="006B46DA">
                              <w:rPr>
                                <w:rFonts w:ascii="Georgia" w:hAnsi="Georgia"/>
                                <w:i/>
                                <w:sz w:val="36"/>
                                <w:szCs w:val="40"/>
                              </w:rPr>
                              <w:t xml:space="preserve">Proficient in the Use </w:t>
                            </w:r>
                            <w:r w:rsidR="006B46DA" w:rsidRPr="006B46DA">
                              <w:rPr>
                                <w:rFonts w:ascii="Georgia" w:hAnsi="Georgia"/>
                                <w:i/>
                                <w:sz w:val="36"/>
                                <w:szCs w:val="40"/>
                              </w:rPr>
                              <w:t>&amp;</w:t>
                            </w:r>
                            <w:r w:rsidRPr="006B46DA">
                              <w:rPr>
                                <w:rFonts w:ascii="Georgia" w:hAnsi="Georgia"/>
                                <w:i/>
                                <w:sz w:val="36"/>
                                <w:szCs w:val="40"/>
                              </w:rPr>
                              <w:t xml:space="preserve"> Operation of ASD:</w:t>
                            </w: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 xml:space="preserve"> _______</w:t>
                            </w:r>
                            <w:r w:rsidR="006B46DA"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___</w:t>
                            </w: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_</w:t>
                            </w:r>
                            <w:r w:rsidR="006B46DA"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  <w:p w:rsidR="00FE142E" w:rsidRDefault="006B46DA" w:rsidP="006B46DA">
                            <w:pPr>
                              <w:ind w:left="5760" w:firstLine="720"/>
                              <w:rPr>
                                <w:rFonts w:ascii="Georgia" w:hAnsi="Georgia"/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6B46DA">
                              <w:rPr>
                                <w:rFonts w:ascii="Georgia" w:hAnsi="Georgia"/>
                                <w:sz w:val="20"/>
                                <w:szCs w:val="40"/>
                              </w:rPr>
                              <w:t>ASD Name</w:t>
                            </w:r>
                          </w:p>
                          <w:p w:rsidR="006B46DA" w:rsidRPr="006B46DA" w:rsidRDefault="006B46DA" w:rsidP="006B46DA">
                            <w:pPr>
                              <w:ind w:left="5760" w:firstLine="720"/>
                              <w:rPr>
                                <w:rFonts w:ascii="Georgia" w:hAnsi="Georgia"/>
                                <w:sz w:val="32"/>
                                <w:szCs w:val="40"/>
                              </w:rPr>
                            </w:pPr>
                          </w:p>
                          <w:p w:rsidR="00FB07BA" w:rsidRPr="00827AE2" w:rsidRDefault="00FB07BA" w:rsidP="00FB07BA">
                            <w:pPr>
                              <w:ind w:left="5760" w:firstLine="720"/>
                              <w:jc w:val="center"/>
                              <w:rPr>
                                <w:rFonts w:ascii="Georgia" w:hAnsi="Georgia"/>
                                <w:i/>
                                <w:sz w:val="36"/>
                                <w:szCs w:val="40"/>
                              </w:rPr>
                            </w:pPr>
                            <w:r w:rsidRPr="00827AE2">
                              <w:rPr>
                                <w:rFonts w:ascii="Georgia" w:hAnsi="Georgia"/>
                                <w:i/>
                                <w:sz w:val="36"/>
                                <w:szCs w:val="40"/>
                              </w:rPr>
                              <w:t xml:space="preserve">Qualified </w:t>
                            </w:r>
                            <w:r w:rsidR="00FE142E" w:rsidRPr="00827AE2">
                              <w:rPr>
                                <w:rFonts w:ascii="Georgia" w:hAnsi="Georgia"/>
                                <w:i/>
                                <w:sz w:val="36"/>
                                <w:szCs w:val="40"/>
                              </w:rPr>
                              <w:t>Trainer</w:t>
                            </w:r>
                            <w:r w:rsidRPr="00827AE2">
                              <w:rPr>
                                <w:rFonts w:ascii="Georgia" w:hAnsi="Georgia"/>
                                <w:i/>
                                <w:sz w:val="36"/>
                                <w:szCs w:val="40"/>
                              </w:rPr>
                              <w:t xml:space="preserve"> Signature:</w:t>
                            </w:r>
                          </w:p>
                          <w:p w:rsidR="00FB07BA" w:rsidRPr="00FB07BA" w:rsidRDefault="00FB07BA" w:rsidP="00FB07BA">
                            <w:pPr>
                              <w:jc w:val="right"/>
                              <w:rPr>
                                <w:rFonts w:ascii="Georgia" w:hAnsi="Georgia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0751FE" w:rsidRDefault="00FB07BA" w:rsidP="00DA1C70">
                            <w:pP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 xml:space="preserve">Awarded on __________   </w:t>
                            </w: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ab/>
                            </w:r>
                            <w:r w:rsidR="00FE142E"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 xml:space="preserve">     _</w:t>
                            </w: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_____________________</w:t>
                            </w:r>
                          </w:p>
                          <w:p w:rsidR="00FB07BA" w:rsidRDefault="00FB07BA" w:rsidP="00DA1C70">
                            <w:pPr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(Date)</w:t>
                            </w:r>
                          </w:p>
                          <w:p w:rsidR="00FB75A6" w:rsidRPr="00FB75A6" w:rsidRDefault="00FB75A6" w:rsidP="00DA1C70">
                            <w:pPr>
                              <w:rPr>
                                <w:rFonts w:ascii="Georgia" w:hAnsi="Georgia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B75A6" w:rsidRPr="00FB75A6" w:rsidRDefault="00FB75A6" w:rsidP="00DA1C7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27AE2">
                              <w:rPr>
                                <w:rFonts w:ascii="Times New Roman" w:hAnsi="Times New Roman"/>
                              </w:rPr>
                              <w:t>(</w:t>
                            </w:r>
                            <w:r w:rsidR="00827AE2" w:rsidRPr="00827AE2">
                              <w:rPr>
                                <w:rFonts w:ascii="Times New Roman" w:hAnsi="Times New Roman"/>
                              </w:rPr>
                              <w:t xml:space="preserve">Certificate </w:t>
                            </w:r>
                            <w:r w:rsidRPr="00827AE2">
                              <w:rPr>
                                <w:rFonts w:ascii="Times New Roman" w:hAnsi="Times New Roman"/>
                              </w:rPr>
                              <w:t>Expires 5 years from the date above)</w:t>
                            </w:r>
                            <w:r w:rsidR="00827A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827A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27A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6B46D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Trainer Printed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Name: </w:t>
                            </w:r>
                            <w:r w:rsidR="00FE14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72.25pt;margin-top:346.15pt;width:655.15pt;height:1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qRtwIAALs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" filled="f" stroked="f">
                <v:textbox>
                  <w:txbxContent>
                    <w:p w:rsidR="00FE142E" w:rsidRDefault="00FE142E" w:rsidP="00FE142E">
                      <w:pP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</w:pPr>
                      <w:r w:rsidRPr="006B46DA">
                        <w:rPr>
                          <w:rFonts w:ascii="Georgia" w:hAnsi="Georgia"/>
                          <w:i/>
                          <w:sz w:val="36"/>
                          <w:szCs w:val="40"/>
                        </w:rPr>
                        <w:t xml:space="preserve">Proficient in the Use </w:t>
                      </w:r>
                      <w:r w:rsidR="006B46DA" w:rsidRPr="006B46DA">
                        <w:rPr>
                          <w:rFonts w:ascii="Georgia" w:hAnsi="Georgia"/>
                          <w:i/>
                          <w:sz w:val="36"/>
                          <w:szCs w:val="40"/>
                        </w:rPr>
                        <w:t>&amp;</w:t>
                      </w:r>
                      <w:r w:rsidRPr="006B46DA">
                        <w:rPr>
                          <w:rFonts w:ascii="Georgia" w:hAnsi="Georgia"/>
                          <w:i/>
                          <w:sz w:val="36"/>
                          <w:szCs w:val="40"/>
                        </w:rPr>
                        <w:t xml:space="preserve"> Operation of ASD:</w:t>
                      </w: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 xml:space="preserve"> _______</w:t>
                      </w:r>
                      <w:r w:rsidR="006B46DA"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___</w:t>
                      </w: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_</w:t>
                      </w:r>
                      <w:r w:rsidR="006B46DA"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___________</w:t>
                      </w:r>
                    </w:p>
                    <w:p w:rsidR="00FE142E" w:rsidRDefault="006B46DA" w:rsidP="006B46DA">
                      <w:pPr>
                        <w:ind w:left="5760" w:firstLine="720"/>
                        <w:rPr>
                          <w:rFonts w:ascii="Georgia" w:hAnsi="Georgia"/>
                          <w:sz w:val="20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 xml:space="preserve">   </w:t>
                      </w:r>
                      <w:r w:rsidRPr="006B46DA">
                        <w:rPr>
                          <w:rFonts w:ascii="Georgia" w:hAnsi="Georgia"/>
                          <w:sz w:val="20"/>
                          <w:szCs w:val="40"/>
                        </w:rPr>
                        <w:t>ASD Name</w:t>
                      </w:r>
                    </w:p>
                    <w:p w:rsidR="006B46DA" w:rsidRPr="006B46DA" w:rsidRDefault="006B46DA" w:rsidP="006B46DA">
                      <w:pPr>
                        <w:ind w:left="5760" w:firstLine="720"/>
                        <w:rPr>
                          <w:rFonts w:ascii="Georgia" w:hAnsi="Georgia"/>
                          <w:sz w:val="32"/>
                          <w:szCs w:val="40"/>
                        </w:rPr>
                      </w:pPr>
                    </w:p>
                    <w:p w:rsidR="00FB07BA" w:rsidRPr="00827AE2" w:rsidRDefault="00FB07BA" w:rsidP="00FB07BA">
                      <w:pPr>
                        <w:ind w:left="5760" w:firstLine="720"/>
                        <w:jc w:val="center"/>
                        <w:rPr>
                          <w:rFonts w:ascii="Georgia" w:hAnsi="Georgia"/>
                          <w:i/>
                          <w:sz w:val="36"/>
                          <w:szCs w:val="40"/>
                        </w:rPr>
                      </w:pPr>
                      <w:r w:rsidRPr="00827AE2">
                        <w:rPr>
                          <w:rFonts w:ascii="Georgia" w:hAnsi="Georgia"/>
                          <w:i/>
                          <w:sz w:val="36"/>
                          <w:szCs w:val="40"/>
                        </w:rPr>
                        <w:t xml:space="preserve">Qualified </w:t>
                      </w:r>
                      <w:r w:rsidR="00FE142E" w:rsidRPr="00827AE2">
                        <w:rPr>
                          <w:rFonts w:ascii="Georgia" w:hAnsi="Georgia"/>
                          <w:i/>
                          <w:sz w:val="36"/>
                          <w:szCs w:val="40"/>
                        </w:rPr>
                        <w:t>Trainer</w:t>
                      </w:r>
                      <w:r w:rsidRPr="00827AE2">
                        <w:rPr>
                          <w:rFonts w:ascii="Georgia" w:hAnsi="Georgia"/>
                          <w:i/>
                          <w:sz w:val="36"/>
                          <w:szCs w:val="40"/>
                        </w:rPr>
                        <w:t xml:space="preserve"> Signature:</w:t>
                      </w:r>
                    </w:p>
                    <w:p w:rsidR="00FB07BA" w:rsidRPr="00FB07BA" w:rsidRDefault="00FB07BA" w:rsidP="00FB07BA">
                      <w:pPr>
                        <w:jc w:val="right"/>
                        <w:rPr>
                          <w:rFonts w:ascii="Georgia" w:hAnsi="Georgia"/>
                          <w:i/>
                          <w:sz w:val="16"/>
                          <w:szCs w:val="16"/>
                        </w:rPr>
                      </w:pPr>
                    </w:p>
                    <w:p w:rsidR="000751FE" w:rsidRDefault="00FB07BA" w:rsidP="00DA1C70">
                      <w:pP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 xml:space="preserve">Awarded on __________   </w:t>
                      </w: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ab/>
                      </w:r>
                      <w:r w:rsidR="00FE142E"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 xml:space="preserve">     _</w:t>
                      </w: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_____________________</w:t>
                      </w:r>
                    </w:p>
                    <w:p w:rsidR="00FB07BA" w:rsidRDefault="00FB07BA" w:rsidP="00DA1C70">
                      <w:pPr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ab/>
                        <w:t xml:space="preserve"> (Date)</w:t>
                      </w:r>
                    </w:p>
                    <w:p w:rsidR="00FB75A6" w:rsidRPr="00FB75A6" w:rsidRDefault="00FB75A6" w:rsidP="00DA1C70">
                      <w:pPr>
                        <w:rPr>
                          <w:rFonts w:ascii="Georgia" w:hAnsi="Georgia"/>
                          <w:i/>
                          <w:sz w:val="16"/>
                          <w:szCs w:val="16"/>
                        </w:rPr>
                      </w:pPr>
                    </w:p>
                    <w:p w:rsidR="00FB75A6" w:rsidRPr="00FB75A6" w:rsidRDefault="00FB75A6" w:rsidP="00DA1C7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27AE2">
                        <w:rPr>
                          <w:rFonts w:ascii="Times New Roman" w:hAnsi="Times New Roman"/>
                        </w:rPr>
                        <w:t>(</w:t>
                      </w:r>
                      <w:r w:rsidR="00827AE2" w:rsidRPr="00827AE2">
                        <w:rPr>
                          <w:rFonts w:ascii="Times New Roman" w:hAnsi="Times New Roman"/>
                        </w:rPr>
                        <w:t xml:space="preserve">Certificate </w:t>
                      </w:r>
                      <w:r w:rsidRPr="00827AE2">
                        <w:rPr>
                          <w:rFonts w:ascii="Times New Roman" w:hAnsi="Times New Roman"/>
                        </w:rPr>
                        <w:t>Expires 5 years from the date above)</w:t>
                      </w:r>
                      <w:r w:rsidR="00827A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827A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27A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6B46D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Trainer Printed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Name: </w:t>
                      </w:r>
                      <w:r w:rsidR="00FE14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6D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E047E" wp14:editId="2F0F27F9">
                <wp:simplePos x="0" y="0"/>
                <wp:positionH relativeFrom="margin">
                  <wp:posOffset>1231710</wp:posOffset>
                </wp:positionH>
                <wp:positionV relativeFrom="paragraph">
                  <wp:posOffset>2828499</wp:posOffset>
                </wp:positionV>
                <wp:extent cx="7538720" cy="156817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156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DA" w:rsidRPr="006B46DA" w:rsidRDefault="006B46DA" w:rsidP="003912A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  <w:szCs w:val="44"/>
                              </w:rPr>
                            </w:pPr>
                            <w:r w:rsidRPr="006B46DA">
                              <w:rPr>
                                <w:rFonts w:ascii="Georgia" w:hAnsi="Georgia"/>
                                <w:b/>
                                <w:sz w:val="52"/>
                                <w:szCs w:val="44"/>
                              </w:rPr>
                              <w:t>Screening Test Technician (STT) Training</w:t>
                            </w:r>
                          </w:p>
                          <w:p w:rsidR="006B46DA" w:rsidRPr="006B46DA" w:rsidRDefault="006B46DA" w:rsidP="003912A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  <w:szCs w:val="44"/>
                              </w:rPr>
                            </w:pPr>
                          </w:p>
                          <w:p w:rsidR="006B46DA" w:rsidRPr="006B46DA" w:rsidRDefault="006B46DA" w:rsidP="006B46DA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</w:pPr>
                            <w:r w:rsidRPr="006B46DA"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  <w:t>And successful completion of Device Proficiency Training</w:t>
                            </w:r>
                          </w:p>
                          <w:p w:rsidR="00FB07BA" w:rsidRPr="006B46DA" w:rsidRDefault="006B46DA" w:rsidP="006B46DA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</w:pPr>
                            <w:r w:rsidRPr="006B46DA"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  <w:t>a</w:t>
                            </w:r>
                            <w:r w:rsidR="00FB07BA" w:rsidRPr="006B46DA"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  <w:t>s required by 49 CFR Part 40</w:t>
                            </w:r>
                            <w:r w:rsidRPr="006B46DA"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  <w:t xml:space="preserve">, </w:t>
                            </w:r>
                            <w:r w:rsidR="00FB07BA" w:rsidRPr="006B46DA"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  <w:t xml:space="preserve">Department of Transportation (DOT) </w:t>
                            </w:r>
                          </w:p>
                          <w:p w:rsidR="00FB07BA" w:rsidRPr="006B46DA" w:rsidRDefault="00FB07BA" w:rsidP="003912A0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</w:pPr>
                            <w:r w:rsidRPr="006B46DA"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  <w:t xml:space="preserve">For conducting DOT </w:t>
                            </w:r>
                            <w:r w:rsidR="00FE142E" w:rsidRPr="006B46DA">
                              <w:rPr>
                                <w:rFonts w:ascii="Georgia" w:hAnsi="Georgia"/>
                                <w:sz w:val="32"/>
                                <w:szCs w:val="44"/>
                              </w:rPr>
                              <w:t>Alcohol Screening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97pt;margin-top:222.7pt;width:593.6pt;height:12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Me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" filled="f" stroked="f">
                <v:textbox>
                  <w:txbxContent>
                    <w:p w:rsidR="006B46DA" w:rsidRPr="006B46DA" w:rsidRDefault="006B46DA" w:rsidP="003912A0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  <w:szCs w:val="44"/>
                        </w:rPr>
                      </w:pPr>
                      <w:r w:rsidRPr="006B46DA">
                        <w:rPr>
                          <w:rFonts w:ascii="Georgia" w:hAnsi="Georgia"/>
                          <w:b/>
                          <w:sz w:val="52"/>
                          <w:szCs w:val="44"/>
                        </w:rPr>
                        <w:t>Screening Test Technician (STT) Training</w:t>
                      </w:r>
                    </w:p>
                    <w:p w:rsidR="006B46DA" w:rsidRPr="006B46DA" w:rsidRDefault="006B46DA" w:rsidP="003912A0">
                      <w:pPr>
                        <w:jc w:val="center"/>
                        <w:rPr>
                          <w:rFonts w:ascii="Georgia" w:hAnsi="Georgia"/>
                          <w:b/>
                          <w:sz w:val="24"/>
                          <w:szCs w:val="44"/>
                        </w:rPr>
                      </w:pPr>
                    </w:p>
                    <w:p w:rsidR="006B46DA" w:rsidRPr="006B46DA" w:rsidRDefault="006B46DA" w:rsidP="006B46DA">
                      <w:pPr>
                        <w:jc w:val="center"/>
                        <w:rPr>
                          <w:rFonts w:ascii="Georgia" w:hAnsi="Georgia"/>
                          <w:sz w:val="32"/>
                          <w:szCs w:val="44"/>
                        </w:rPr>
                      </w:pPr>
                      <w:r w:rsidRPr="006B46DA">
                        <w:rPr>
                          <w:rFonts w:ascii="Georgia" w:hAnsi="Georgia"/>
                          <w:sz w:val="32"/>
                          <w:szCs w:val="44"/>
                        </w:rPr>
                        <w:t>And successful completion of Device Proficiency Training</w:t>
                      </w:r>
                    </w:p>
                    <w:p w:rsidR="00FB07BA" w:rsidRPr="006B46DA" w:rsidRDefault="006B46DA" w:rsidP="006B46DA">
                      <w:pPr>
                        <w:jc w:val="center"/>
                        <w:rPr>
                          <w:rFonts w:ascii="Georgia" w:hAnsi="Georgia"/>
                          <w:sz w:val="32"/>
                          <w:szCs w:val="44"/>
                        </w:rPr>
                      </w:pPr>
                      <w:r w:rsidRPr="006B46DA">
                        <w:rPr>
                          <w:rFonts w:ascii="Georgia" w:hAnsi="Georgia"/>
                          <w:sz w:val="32"/>
                          <w:szCs w:val="44"/>
                        </w:rPr>
                        <w:t>a</w:t>
                      </w:r>
                      <w:r w:rsidR="00FB07BA" w:rsidRPr="006B46DA">
                        <w:rPr>
                          <w:rFonts w:ascii="Georgia" w:hAnsi="Georgia"/>
                          <w:sz w:val="32"/>
                          <w:szCs w:val="44"/>
                        </w:rPr>
                        <w:t>s required by 49 CFR Part 40</w:t>
                      </w:r>
                      <w:r w:rsidRPr="006B46DA">
                        <w:rPr>
                          <w:rFonts w:ascii="Georgia" w:hAnsi="Georgia"/>
                          <w:sz w:val="32"/>
                          <w:szCs w:val="44"/>
                        </w:rPr>
                        <w:t xml:space="preserve">, </w:t>
                      </w:r>
                      <w:r w:rsidR="00FB07BA" w:rsidRPr="006B46DA">
                        <w:rPr>
                          <w:rFonts w:ascii="Georgia" w:hAnsi="Georgia"/>
                          <w:sz w:val="32"/>
                          <w:szCs w:val="44"/>
                        </w:rPr>
                        <w:t xml:space="preserve">Department of Transportation (DOT) </w:t>
                      </w:r>
                    </w:p>
                    <w:p w:rsidR="00FB07BA" w:rsidRPr="006B46DA" w:rsidRDefault="00FB07BA" w:rsidP="003912A0">
                      <w:pPr>
                        <w:jc w:val="center"/>
                        <w:rPr>
                          <w:rFonts w:ascii="Georgia" w:hAnsi="Georgia"/>
                          <w:sz w:val="32"/>
                          <w:szCs w:val="44"/>
                        </w:rPr>
                      </w:pPr>
                      <w:r w:rsidRPr="006B46DA">
                        <w:rPr>
                          <w:rFonts w:ascii="Georgia" w:hAnsi="Georgia"/>
                          <w:sz w:val="32"/>
                          <w:szCs w:val="44"/>
                        </w:rPr>
                        <w:t xml:space="preserve">For conducting DOT </w:t>
                      </w:r>
                      <w:r w:rsidR="00FE142E" w:rsidRPr="006B46DA">
                        <w:rPr>
                          <w:rFonts w:ascii="Georgia" w:hAnsi="Georgia"/>
                          <w:sz w:val="32"/>
                          <w:szCs w:val="44"/>
                        </w:rPr>
                        <w:t>Alcohol Screening Tests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6D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D38E5" wp14:editId="25FCA74C">
                <wp:simplePos x="0" y="0"/>
                <wp:positionH relativeFrom="margin">
                  <wp:posOffset>3284220</wp:posOffset>
                </wp:positionH>
                <wp:positionV relativeFrom="paragraph">
                  <wp:posOffset>2342515</wp:posOffset>
                </wp:positionV>
                <wp:extent cx="3236595" cy="365760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3912A0" w:rsidP="001B6E1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</w:t>
                            </w:r>
                            <w:r w:rsidR="000751FE"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or</w:t>
                            </w: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 successful completion of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58.6pt;margin-top:184.45pt;width:254.8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GV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" filled="f" stroked="f">
                <v:textbox>
                  <w:txbxContent>
                    <w:p w:rsidR="000751FE" w:rsidRPr="00087318" w:rsidRDefault="003912A0" w:rsidP="001B6E15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</w:t>
                      </w:r>
                      <w:r w:rsidR="000751FE"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or</w:t>
                      </w: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 successful completion of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6D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AADD0F" wp14:editId="7DEF691A">
                <wp:simplePos x="0" y="0"/>
                <wp:positionH relativeFrom="margin">
                  <wp:posOffset>1231265</wp:posOffset>
                </wp:positionH>
                <wp:positionV relativeFrom="paragraph">
                  <wp:posOffset>1859915</wp:posOffset>
                </wp:positionV>
                <wp:extent cx="7772400" cy="704850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A0" w:rsidRPr="00DA1C70" w:rsidRDefault="008D0EAD" w:rsidP="008D0EA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52"/>
                                <w:szCs w:val="52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96.95pt;margin-top:146.45pt;width:612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dLuAIAAMA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" filled="f" stroked="f">
                <v:textbox>
                  <w:txbxContent>
                    <w:p w:rsidR="003912A0" w:rsidRPr="00DA1C70" w:rsidRDefault="008D0EAD" w:rsidP="008D0EAD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sz w:val="52"/>
                          <w:szCs w:val="52"/>
                        </w:rPr>
                        <w:t>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6D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A016C9" wp14:editId="6C96FF19">
                <wp:simplePos x="0" y="0"/>
                <wp:positionH relativeFrom="margin">
                  <wp:posOffset>822278</wp:posOffset>
                </wp:positionH>
                <wp:positionV relativeFrom="paragraph">
                  <wp:posOffset>726742</wp:posOffset>
                </wp:positionV>
                <wp:extent cx="8412480" cy="1241947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51FE" w:rsidRPr="008D0EAD" w:rsidRDefault="003912A0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b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0EAD">
                              <w:rPr>
                                <w:rFonts w:ascii="Old English Text MT" w:hAnsi="Old English Text MT"/>
                                <w:b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 of Completion</w:t>
                            </w:r>
                          </w:p>
                          <w:p w:rsidR="008D0EAD" w:rsidRPr="008D0EAD" w:rsidRDefault="008D0EAD" w:rsidP="002E2C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0EAD">
                              <w:rPr>
                                <w:rFonts w:asciiTheme="majorHAnsi" w:hAnsiTheme="majorHAnsi"/>
                                <w:b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Awarded 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64.75pt;margin-top:57.2pt;width:662.4pt;height:97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" filled="f" stroked="f">
                <v:textbox>
                  <w:txbxContent>
                    <w:p w:rsidR="000751FE" w:rsidRPr="008D0EAD" w:rsidRDefault="003912A0" w:rsidP="002E2CA9">
                      <w:pPr>
                        <w:jc w:val="center"/>
                        <w:rPr>
                          <w:rFonts w:ascii="Old English Text MT" w:hAnsi="Old English Text MT"/>
                          <w:b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0EAD">
                        <w:rPr>
                          <w:rFonts w:ascii="Old English Text MT" w:hAnsi="Old English Text MT"/>
                          <w:b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 of Completion</w:t>
                      </w:r>
                    </w:p>
                    <w:p w:rsidR="008D0EAD" w:rsidRPr="008D0EAD" w:rsidRDefault="008D0EAD" w:rsidP="002E2CA9">
                      <w:pPr>
                        <w:jc w:val="center"/>
                        <w:rPr>
                          <w:rFonts w:asciiTheme="majorHAnsi" w:hAnsiTheme="majorHAnsi"/>
                          <w:b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0EAD">
                        <w:rPr>
                          <w:rFonts w:asciiTheme="majorHAnsi" w:hAnsiTheme="majorHAnsi"/>
                          <w:b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Awarded to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EAD">
        <w:rPr>
          <w:noProof/>
          <w:lang w:eastAsia="en-US"/>
        </w:rPr>
        <w:drawing>
          <wp:inline distT="0" distB="0" distL="0" distR="0" wp14:anchorId="57F4A9C6" wp14:editId="6021F688">
            <wp:extent cx="10189210" cy="7077710"/>
            <wp:effectExtent l="0" t="0" r="2540" b="889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ward certificate emp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210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88" w:rsidRDefault="00551388"/>
    <w:sectPr w:rsidR="00551388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A0"/>
    <w:rsid w:val="000751FE"/>
    <w:rsid w:val="00087318"/>
    <w:rsid w:val="001434C1"/>
    <w:rsid w:val="001643F2"/>
    <w:rsid w:val="00171E5D"/>
    <w:rsid w:val="001B6E15"/>
    <w:rsid w:val="002049EA"/>
    <w:rsid w:val="00215857"/>
    <w:rsid w:val="0027449C"/>
    <w:rsid w:val="002E2CA9"/>
    <w:rsid w:val="003912A0"/>
    <w:rsid w:val="004F03F8"/>
    <w:rsid w:val="00504FB4"/>
    <w:rsid w:val="00532B40"/>
    <w:rsid w:val="00551388"/>
    <w:rsid w:val="00562B64"/>
    <w:rsid w:val="00564023"/>
    <w:rsid w:val="00564B1B"/>
    <w:rsid w:val="00646A1D"/>
    <w:rsid w:val="006A04ED"/>
    <w:rsid w:val="006B46DA"/>
    <w:rsid w:val="006F46B8"/>
    <w:rsid w:val="0074468A"/>
    <w:rsid w:val="0075183E"/>
    <w:rsid w:val="007839EA"/>
    <w:rsid w:val="007C3B63"/>
    <w:rsid w:val="007F25EB"/>
    <w:rsid w:val="00827AE2"/>
    <w:rsid w:val="0086175C"/>
    <w:rsid w:val="008B315B"/>
    <w:rsid w:val="008D0EAD"/>
    <w:rsid w:val="008E17DD"/>
    <w:rsid w:val="009A01D0"/>
    <w:rsid w:val="009B1C56"/>
    <w:rsid w:val="00A01518"/>
    <w:rsid w:val="00A16572"/>
    <w:rsid w:val="00A75C6C"/>
    <w:rsid w:val="00A76467"/>
    <w:rsid w:val="00AC63EE"/>
    <w:rsid w:val="00B94A2E"/>
    <w:rsid w:val="00C52AC7"/>
    <w:rsid w:val="00C63E2C"/>
    <w:rsid w:val="00C83229"/>
    <w:rsid w:val="00D66202"/>
    <w:rsid w:val="00DA1C70"/>
    <w:rsid w:val="00DA4402"/>
    <w:rsid w:val="00E925BE"/>
    <w:rsid w:val="00E938E2"/>
    <w:rsid w:val="00EB4BB6"/>
    <w:rsid w:val="00EC0F67"/>
    <w:rsid w:val="00F07600"/>
    <w:rsid w:val="00F31290"/>
    <w:rsid w:val="00F45CE7"/>
    <w:rsid w:val="00FB07BA"/>
    <w:rsid w:val="00FB75A6"/>
    <w:rsid w:val="00FD32E1"/>
    <w:rsid w:val="00FE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75183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SA%20VAN%20ZUTPHEN\Application%20Data\Microsoft\Templates\TP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6ED184-1225-459A-A79B-5BB70179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Owner1</dc:creator>
  <cp:lastModifiedBy>GREG</cp:lastModifiedBy>
  <cp:revision>2</cp:revision>
  <cp:lastPrinted>2014-05-05T15:37:00Z</cp:lastPrinted>
  <dcterms:created xsi:type="dcterms:W3CDTF">2014-05-05T16:04:00Z</dcterms:created>
  <dcterms:modified xsi:type="dcterms:W3CDTF">2014-05-05T16:04:00Z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